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604" w:type="pct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268"/>
        <w:gridCol w:w="1844"/>
        <w:gridCol w:w="2268"/>
      </w:tblGrid>
      <w:tr w:rsidR="000172E5" w:rsidRPr="0079368E" w14:paraId="41D2CFF6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26AC7A0B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Child’s Details</w:t>
            </w:r>
          </w:p>
        </w:tc>
      </w:tr>
      <w:tr w:rsidR="000172E5" w:rsidRPr="0079368E" w14:paraId="7C28AFB5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1621259925"/>
            <w:placeholder>
              <w:docPart w:val="BCF2E25B3F4344C4981DCF769EBF8D0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4F80F3A6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210FF4A2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6B146206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470592894"/>
            <w:placeholder>
              <w:docPart w:val="6197FE4A95844058B59B02B01B5464B5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3FE9B02F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18D79D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C946D2" w:rsidRPr="0079368E" w14:paraId="19950952" w14:textId="77777777" w:rsidTr="00222794">
        <w:tc>
          <w:tcPr>
            <w:tcW w:w="1959" w:type="pct"/>
            <w:vAlign w:val="bottom"/>
          </w:tcPr>
          <w:p w14:paraId="08015EAC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of Birth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7999279" w14:textId="77777777" w:rsidR="00C946D2" w:rsidRPr="0079368E" w:rsidRDefault="00C946D2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7F3F26E7" w14:textId="77777777" w:rsidTr="00222794">
        <w:trPr>
          <w:trHeight w:val="54"/>
        </w:trPr>
        <w:tc>
          <w:tcPr>
            <w:tcW w:w="5000" w:type="pct"/>
            <w:gridSpan w:val="4"/>
            <w:shd w:val="clear" w:color="auto" w:fill="auto"/>
            <w:vAlign w:val="bottom"/>
          </w:tcPr>
          <w:p w14:paraId="05934EB5" w14:textId="77777777" w:rsidR="000172E5" w:rsidRPr="0079368E" w:rsidRDefault="000172E5" w:rsidP="006145D8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0172E5" w:rsidRPr="0079368E" w14:paraId="6F5AA8A9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34C4721E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Parent / Guardian’s Details</w:t>
            </w:r>
          </w:p>
        </w:tc>
      </w:tr>
      <w:tr w:rsidR="000172E5" w:rsidRPr="0079368E" w14:paraId="4D266A78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2047821762"/>
            <w:placeholder>
              <w:docPart w:val="5322FA9490A4408BB508ABA305731F5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04054B57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5A280A77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4F2715B0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68443858"/>
            <w:placeholder>
              <w:docPart w:val="ED99F5727CA8499192A3898B8E3959F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55CF655E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070B6F2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4944075D" w14:textId="77777777" w:rsidTr="00222794">
        <w:tc>
          <w:tcPr>
            <w:tcW w:w="1959" w:type="pct"/>
            <w:vAlign w:val="bottom"/>
          </w:tcPr>
          <w:p w14:paraId="2977EE7C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Name of School where employed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904D3F3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614C5FA1" w14:textId="77777777" w:rsidTr="00222794">
        <w:tc>
          <w:tcPr>
            <w:tcW w:w="1959" w:type="pct"/>
            <w:vAlign w:val="bottom"/>
          </w:tcPr>
          <w:p w14:paraId="51DB5ED0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employment commenced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7D13E35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52A25868" w14:textId="77777777" w:rsidTr="00222794">
        <w:tc>
          <w:tcPr>
            <w:tcW w:w="1959" w:type="pct"/>
            <w:vAlign w:val="bottom"/>
          </w:tcPr>
          <w:p w14:paraId="49FD7E4D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Address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E32F82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355C118E" w14:textId="77777777" w:rsidTr="00222794">
        <w:tc>
          <w:tcPr>
            <w:tcW w:w="1959" w:type="pct"/>
            <w:vAlign w:val="bottom"/>
          </w:tcPr>
          <w:p w14:paraId="392660E1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Postcode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05F5C13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22794" w:rsidRPr="0079368E" w14:paraId="470DF35F" w14:textId="77777777" w:rsidTr="00222794">
        <w:tc>
          <w:tcPr>
            <w:tcW w:w="1959" w:type="pct"/>
            <w:vAlign w:val="bottom"/>
          </w:tcPr>
          <w:p w14:paraId="281A4775" w14:textId="77777777" w:rsidR="000172E5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Home 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334294D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79" w:type="pct"/>
            <w:tcBorders>
              <w:top w:val="single" w:sz="4" w:space="0" w:color="auto"/>
            </w:tcBorders>
            <w:vAlign w:val="bottom"/>
          </w:tcPr>
          <w:p w14:paraId="532121A0" w14:textId="77777777" w:rsidR="000172E5" w:rsidRPr="0079368E" w:rsidRDefault="00222794" w:rsidP="00C946D2">
            <w:pPr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 xml:space="preserve">Mobile </w:t>
            </w:r>
            <w:r w:rsidR="00C946D2" w:rsidRPr="0079368E">
              <w:rPr>
                <w:rFonts w:ascii="Tahoma" w:hAnsi="Tahoma" w:cs="Tahoma"/>
                <w:sz w:val="22"/>
                <w:szCs w:val="22"/>
              </w:rPr>
              <w:t>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913C8DF" w14:textId="07CF32EF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291A6D80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59804501"/>
            <w:placeholder>
              <w:docPart w:val="CE304E15F70948ACB17E3B02D6EA1F00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7D3E4D9D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Email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5A347286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05EF970D" w14:textId="77777777" w:rsidTr="00222794">
        <w:tc>
          <w:tcPr>
            <w:tcW w:w="1959" w:type="pct"/>
            <w:vAlign w:val="bottom"/>
          </w:tcPr>
          <w:p w14:paraId="75E793C6" w14:textId="77777777" w:rsidR="000172E5" w:rsidRPr="0079368E" w:rsidRDefault="000172E5" w:rsidP="00222794">
            <w:pPr>
              <w:ind w:left="321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041" w:type="pct"/>
            <w:gridSpan w:val="3"/>
            <w:vAlign w:val="bottom"/>
          </w:tcPr>
          <w:p w14:paraId="501D0FAF" w14:textId="77777777" w:rsidR="000172E5" w:rsidRPr="0079368E" w:rsidRDefault="000172E5" w:rsidP="006145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53828578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Declaration </w:t>
      </w:r>
    </w:p>
    <w:p w14:paraId="51472BD4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am a permanent member of staff in accordance with the </w:t>
      </w:r>
      <w:r w:rsidR="004A2AD4">
        <w:rPr>
          <w:rFonts w:ascii="Tahoma" w:eastAsia="Calibri" w:hAnsi="Tahoma" w:cs="Tahoma"/>
          <w:color w:val="000000"/>
          <w:sz w:val="22"/>
          <w:szCs w:val="22"/>
          <w:lang w:val="en-GB"/>
        </w:rPr>
        <w:t>school’s</w:t>
      </w: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 admissions policy: </w:t>
      </w:r>
    </w:p>
    <w:p w14:paraId="326938B0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09B07528" w14:textId="77777777" w:rsidR="00C946D2" w:rsidRP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employed at the school for two or more years (as at the closing date for applications); and/or </w:t>
      </w:r>
    </w:p>
    <w:p w14:paraId="518B425E" w14:textId="77777777" w:rsid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recruited to a post at the school for which there is a demonstrable skills shortage </w:t>
      </w:r>
    </w:p>
    <w:p w14:paraId="667DEAE2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bookmarkStart w:id="0" w:name="_GoBack"/>
      <w:bookmarkEnd w:id="0"/>
    </w:p>
    <w:p w14:paraId="07A8DF09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74810434" w14:textId="77777777" w:rsidR="00B504E2" w:rsidRDefault="00B504E2" w:rsidP="00B504E2">
      <w:pPr>
        <w:autoSpaceDE w:val="0"/>
        <w:autoSpaceDN w:val="0"/>
        <w:adjustRightInd w:val="0"/>
        <w:spacing w:before="0" w:after="0" w:line="240" w:lineRule="auto"/>
        <w:ind w:left="780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tbl>
      <w:tblPr>
        <w:tblStyle w:val="TableGrid"/>
        <w:tblW w:w="1007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1276"/>
        <w:gridCol w:w="3402"/>
      </w:tblGrid>
      <w:tr w:rsidR="004A2AD4" w14:paraId="6DA673CE" w14:textId="77777777" w:rsidTr="004A2AD4">
        <w:tc>
          <w:tcPr>
            <w:tcW w:w="5392" w:type="dxa"/>
            <w:tcBorders>
              <w:top w:val="single" w:sz="12" w:space="0" w:color="auto"/>
            </w:tcBorders>
          </w:tcPr>
          <w:p w14:paraId="148B37FA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Sig</w:t>
            </w:r>
            <w:r>
              <w:rPr>
                <w:rFonts w:ascii="Tahoma" w:hAnsi="Tahoma" w:cs="Tahoma"/>
                <w:sz w:val="22"/>
                <w:szCs w:val="22"/>
              </w:rPr>
              <w:t>nature</w:t>
            </w:r>
          </w:p>
        </w:tc>
        <w:tc>
          <w:tcPr>
            <w:tcW w:w="1276" w:type="dxa"/>
          </w:tcPr>
          <w:p w14:paraId="3BEF39AD" w14:textId="77777777" w:rsidR="004A2AD4" w:rsidRPr="0079368E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6384831A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</w:t>
            </w:r>
          </w:p>
        </w:tc>
      </w:tr>
    </w:tbl>
    <w:p w14:paraId="25B58D3D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40F82A1D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Once completed this form must be emailed to</w:t>
      </w:r>
      <w:r w:rsidR="00167436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  <w:hyperlink r:id="rId10" w:history="1">
        <w:r w:rsidR="00B03A67" w:rsidRPr="00B03A67">
          <w:rPr>
            <w:rStyle w:val="Hyperlink"/>
            <w:rFonts w:ascii="Tahoma" w:eastAsia="Calibri" w:hAnsi="Tahoma" w:cs="Tahoma"/>
            <w:bCs/>
            <w:color w:val="1E73AC" w:themeColor="accent2" w:themeTint="BF"/>
            <w:sz w:val="22"/>
            <w:szCs w:val="22"/>
            <w:lang w:val="en-GB"/>
          </w:rPr>
          <w:t>office.echelford@lumenlearningtrust.co.uk</w:t>
        </w:r>
      </w:hyperlink>
      <w:r w:rsidR="00B03A67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  <w:hyperlink r:id="rId11" w:history="1"/>
      <w:r w:rsidR="001457F0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</w:p>
    <w:p w14:paraId="0B7462EB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0B0396AF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If you can’t email it, please post it to: </w:t>
      </w:r>
    </w:p>
    <w:p w14:paraId="23B86BBA" w14:textId="77777777" w:rsidR="00222794" w:rsidRPr="0006568A" w:rsidRDefault="00222794" w:rsidP="00B65771">
      <w:pPr>
        <w:spacing w:before="0" w:after="160" w:line="259" w:lineRule="auto"/>
        <w:ind w:left="-142"/>
      </w:pP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Admissions Officer, </w:t>
      </w:r>
      <w:r w:rsidR="00B65771">
        <w:rPr>
          <w:rFonts w:ascii="Tahoma" w:eastAsia="Calibri" w:hAnsi="Tahoma" w:cs="Tahoma"/>
          <w:sz w:val="22"/>
          <w:szCs w:val="22"/>
          <w:lang w:val="en-GB"/>
        </w:rPr>
        <w:t>The Echelford Primary</w:t>
      </w:r>
      <w:r w:rsidR="008262B0">
        <w:rPr>
          <w:rFonts w:ascii="Tahoma" w:eastAsia="Calibri" w:hAnsi="Tahoma" w:cs="Tahoma"/>
          <w:sz w:val="22"/>
          <w:szCs w:val="22"/>
          <w:lang w:val="en-GB"/>
        </w:rPr>
        <w:t xml:space="preserve"> </w:t>
      </w: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School, </w:t>
      </w:r>
      <w:r w:rsidR="00B65771" w:rsidRPr="00B65771">
        <w:rPr>
          <w:rFonts w:ascii="Tahoma" w:eastAsia="Calibri" w:hAnsi="Tahoma" w:cs="Tahoma"/>
          <w:sz w:val="22"/>
          <w:szCs w:val="22"/>
          <w:lang w:val="en-GB"/>
        </w:rPr>
        <w:t>Park Road</w:t>
      </w:r>
      <w:r w:rsidR="00B65771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B65771" w:rsidRPr="00B65771">
        <w:rPr>
          <w:rFonts w:ascii="Tahoma" w:eastAsia="Calibri" w:hAnsi="Tahoma" w:cs="Tahoma"/>
          <w:sz w:val="22"/>
          <w:szCs w:val="22"/>
          <w:lang w:val="en-GB"/>
        </w:rPr>
        <w:t>Ashford</w:t>
      </w:r>
      <w:r w:rsidR="00B65771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B65771" w:rsidRPr="00B65771">
        <w:rPr>
          <w:rFonts w:ascii="Tahoma" w:eastAsia="Calibri" w:hAnsi="Tahoma" w:cs="Tahoma"/>
          <w:sz w:val="22"/>
          <w:szCs w:val="22"/>
          <w:lang w:val="en-GB"/>
        </w:rPr>
        <w:t>Middlesex TW15 1EX</w:t>
      </w:r>
    </w:p>
    <w:sectPr w:rsidR="00222794" w:rsidRPr="0006568A" w:rsidSect="0079368E">
      <w:headerReference w:type="default" r:id="rId12"/>
      <w:footerReference w:type="default" r:id="rId13"/>
      <w:pgSz w:w="12240" w:h="15840"/>
      <w:pgMar w:top="1440" w:right="1440" w:bottom="1134" w:left="1440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E46E4F" w14:textId="77777777" w:rsidR="009C7F89" w:rsidRDefault="009C7F89" w:rsidP="000172E5">
      <w:pPr>
        <w:spacing w:after="0" w:line="240" w:lineRule="auto"/>
      </w:pPr>
      <w:r>
        <w:separator/>
      </w:r>
    </w:p>
  </w:endnote>
  <w:endnote w:type="continuationSeparator" w:id="0">
    <w:p w14:paraId="35EEA998" w14:textId="77777777" w:rsidR="009C7F89" w:rsidRDefault="009C7F89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E089FD5D-CC3A-4672-9850-BFA476357BDD}"/>
    <w:embedBold r:id="rId2" w:fontKey="{45623D0D-39C7-4004-813B-F6C6CFB67787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1C6E2FD9-1AFE-4D1A-86CD-0828E9CF3780}"/>
    <w:embedBold r:id="rId4" w:fontKey="{C7657D5B-A169-4C48-A6CF-481CCFFDF81D}"/>
    <w:embedItalic r:id="rId5" w:fontKey="{DF3F3ADB-1913-4E39-B4A7-A8160E6FCBB8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A7CD7EB0-678E-429A-AB08-16AA266F93EF}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  <w:embedRegular r:id="rId7" w:fontKey="{A8C6DA31-6AF2-4541-B9E6-82F08C8F6DA9}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D1BB8227-386B-4794-9C1E-EDA9FDEEFB77}"/>
    <w:embedBold r:id="rId9" w:fontKey="{13ADC2A1-A700-42D7-8BE8-0B33F1A79A1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D776F8" w14:textId="77777777"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Part of the Lumen Learning Trust c/o </w:t>
    </w:r>
    <w:smartTag w:uri="urn:schemas-microsoft-com:office:smarttags" w:element="place">
      <w:smartTag w:uri="urn:schemas-microsoft-com:office:smarttags" w:element="PlaceNam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Saxon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laceTyp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Primary School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, </w:t>
    </w:r>
    <w:smartTag w:uri="urn:schemas-microsoft-com:office:smarttags" w:element="address">
      <w:smartTag w:uri="urn:schemas-microsoft-com:office:smarttags" w:element="Street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Briar Road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, </w:t>
      </w:r>
      <w:smartTag w:uri="urn:schemas-microsoft-com:office:smarttags" w:element="City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Shepperton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ostalCod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TW17 0JB</w:t>
        </w:r>
      </w:smartTag>
    </w:smartTag>
  </w:p>
  <w:p w14:paraId="09FC07ED" w14:textId="77777777"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Limited Company Registered </w:t>
    </w:r>
    <w:smartTag w:uri="urn:schemas-microsoft-com:office:smarttags" w:element="place">
      <w:smartTag w:uri="urn:schemas-microsoft-com:office:smarttags" w:element="country-region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England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 No 08670599</w:t>
    </w:r>
  </w:p>
  <w:p w14:paraId="24C8BDEE" w14:textId="77777777" w:rsidR="006145D8" w:rsidRDefault="006145D8" w:rsidP="006372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D5EC1A" w14:textId="77777777" w:rsidR="009C7F89" w:rsidRDefault="009C7F89" w:rsidP="000172E5">
      <w:pPr>
        <w:spacing w:after="0" w:line="240" w:lineRule="auto"/>
      </w:pPr>
      <w:r>
        <w:separator/>
      </w:r>
    </w:p>
  </w:footnote>
  <w:footnote w:type="continuationSeparator" w:id="0">
    <w:p w14:paraId="58C3415F" w14:textId="77777777" w:rsidR="009C7F89" w:rsidRDefault="009C7F89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73" w:type="dxa"/>
      <w:tblInd w:w="-567" w:type="dxa"/>
      <w:tblLook w:val="04A0" w:firstRow="1" w:lastRow="0" w:firstColumn="1" w:lastColumn="0" w:noHBand="0" w:noVBand="1"/>
    </w:tblPr>
    <w:tblGrid>
      <w:gridCol w:w="2977"/>
      <w:gridCol w:w="7796"/>
    </w:tblGrid>
    <w:tr w:rsidR="00B337A2" w:rsidRPr="00637200" w14:paraId="511EC8EA" w14:textId="77777777" w:rsidTr="0079368E">
      <w:trPr>
        <w:trHeight w:val="990"/>
      </w:trPr>
      <w:tc>
        <w:tcPr>
          <w:tcW w:w="2977" w:type="dxa"/>
          <w:vAlign w:val="center"/>
        </w:tcPr>
        <w:p w14:paraId="628FC4CF" w14:textId="77777777" w:rsidR="00B337A2" w:rsidRPr="00863E8E" w:rsidRDefault="00C946D2" w:rsidP="00637200">
          <w:pPr>
            <w:pStyle w:val="Header"/>
            <w:rPr>
              <w:rFonts w:ascii="Tahoma" w:hAnsi="Tahoma" w:cs="Tahoma"/>
            </w:rPr>
          </w:pPr>
          <w:r w:rsidRPr="00863E8E">
            <w:rPr>
              <w:rFonts w:ascii="Tahoma" w:hAnsi="Tahoma" w:cs="Tahoma"/>
              <w:noProof/>
              <w:color w:val="auto"/>
              <w:lang w:val="en-GB" w:eastAsia="en-GB"/>
            </w:rPr>
            <w:t>Appendix 1</w:t>
          </w:r>
        </w:p>
      </w:tc>
      <w:tc>
        <w:tcPr>
          <w:tcW w:w="7796" w:type="dxa"/>
          <w:vAlign w:val="center"/>
        </w:tcPr>
        <w:p w14:paraId="407E2E76" w14:textId="77777777" w:rsidR="00B337A2" w:rsidRPr="00863E8E" w:rsidRDefault="00B03A67" w:rsidP="00C946D2">
          <w:pPr>
            <w:pStyle w:val="Header"/>
            <w:rPr>
              <w:rFonts w:ascii="Tahoma" w:hAnsi="Tahoma" w:cs="Tahoma"/>
              <w:color w:val="auto"/>
            </w:rPr>
          </w:pPr>
          <w:r w:rsidRPr="00863E8E">
            <w:rPr>
              <w:rFonts w:ascii="Tahoma" w:hAnsi="Tahoma" w:cs="Tahoma"/>
              <w:color w:val="auto"/>
            </w:rPr>
            <w:t>The Echelford</w:t>
          </w:r>
          <w:r w:rsidR="00C946D2" w:rsidRPr="00863E8E">
            <w:rPr>
              <w:rFonts w:ascii="Tahoma" w:hAnsi="Tahoma" w:cs="Tahoma"/>
              <w:color w:val="auto"/>
            </w:rPr>
            <w:t xml:space="preserve"> </w:t>
          </w:r>
          <w:r w:rsidRPr="00863E8E">
            <w:rPr>
              <w:rFonts w:ascii="Tahoma" w:hAnsi="Tahoma" w:cs="Tahoma"/>
              <w:color w:val="auto"/>
            </w:rPr>
            <w:t xml:space="preserve">Primary </w:t>
          </w:r>
          <w:r w:rsidR="00C946D2" w:rsidRPr="00863E8E">
            <w:rPr>
              <w:rFonts w:ascii="Tahoma" w:hAnsi="Tahoma" w:cs="Tahoma"/>
              <w:color w:val="auto"/>
            </w:rPr>
            <w:t>School</w:t>
          </w:r>
        </w:p>
        <w:p w14:paraId="43C948F9" w14:textId="77777777" w:rsidR="00C946D2" w:rsidRPr="00863E8E" w:rsidRDefault="00C946D2" w:rsidP="00C946D2">
          <w:pPr>
            <w:pStyle w:val="Header"/>
            <w:rPr>
              <w:rFonts w:ascii="Tahoma" w:hAnsi="Tahoma" w:cs="Tahoma"/>
              <w:color w:val="auto"/>
            </w:rPr>
          </w:pPr>
          <w:r w:rsidRPr="00863E8E">
            <w:rPr>
              <w:rFonts w:ascii="Tahoma" w:hAnsi="Tahoma" w:cs="Tahoma"/>
              <w:color w:val="auto"/>
            </w:rPr>
            <w:t>Supplementary Information Form</w:t>
          </w:r>
        </w:p>
        <w:p w14:paraId="1C0145B6" w14:textId="5432459B" w:rsidR="0079368E" w:rsidRPr="00863E8E" w:rsidRDefault="0079368E" w:rsidP="008D726D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eastAsia="Calibri" w:hAnsi="Tahoma" w:cs="Tahoma"/>
              <w:sz w:val="22"/>
              <w:szCs w:val="22"/>
              <w:lang w:val="en-GB"/>
            </w:rPr>
          </w:pPr>
          <w:r w:rsidRPr="00863E8E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Applicants who wish to be considered for priority under the criterion for Children of Staff at </w:t>
          </w:r>
          <w:r w:rsidR="00B03A67" w:rsidRPr="00863E8E">
            <w:rPr>
              <w:rFonts w:ascii="Tahoma" w:eastAsia="Calibri" w:hAnsi="Tahoma" w:cs="Tahoma"/>
              <w:sz w:val="22"/>
              <w:szCs w:val="22"/>
              <w:lang w:val="en-GB"/>
            </w:rPr>
            <w:t>The Echelford Primary</w:t>
          </w:r>
          <w:r w:rsidRPr="00863E8E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 School must complete this form, </w:t>
          </w:r>
          <w:r w:rsidRPr="00863E8E">
            <w:rPr>
              <w:rFonts w:ascii="Tahoma" w:eastAsia="Calibri" w:hAnsi="Tahoma" w:cs="Tahoma"/>
              <w:b/>
              <w:bCs/>
              <w:sz w:val="22"/>
              <w:szCs w:val="22"/>
              <w:lang w:val="en-GB"/>
            </w:rPr>
            <w:t>in addition to the local authority application form</w:t>
          </w:r>
          <w:r w:rsidRPr="00863E8E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, by: </w:t>
          </w:r>
          <w:r w:rsidR="00A44524" w:rsidRPr="00863E8E">
            <w:rPr>
              <w:rFonts w:ascii="Tahoma" w:eastAsia="Calibri" w:hAnsi="Tahoma" w:cs="Tahoma"/>
              <w:sz w:val="22"/>
              <w:szCs w:val="22"/>
              <w:lang w:val="en-GB"/>
            </w:rPr>
            <w:t>Applications for Reception in September 202</w:t>
          </w:r>
          <w:r w:rsidR="00BB756A">
            <w:rPr>
              <w:rFonts w:ascii="Tahoma" w:eastAsia="Calibri" w:hAnsi="Tahoma" w:cs="Tahoma"/>
              <w:sz w:val="22"/>
              <w:szCs w:val="22"/>
              <w:lang w:val="en-GB"/>
            </w:rPr>
            <w:t>7</w:t>
          </w:r>
          <w:r w:rsidR="00A44524" w:rsidRPr="00863E8E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 </w:t>
          </w:r>
          <w:r w:rsidR="008D726D" w:rsidRPr="00863E8E">
            <w:rPr>
              <w:rFonts w:ascii="Tahoma" w:eastAsia="Calibri" w:hAnsi="Tahoma" w:cs="Tahoma"/>
              <w:sz w:val="22"/>
              <w:szCs w:val="22"/>
              <w:lang w:val="en-GB"/>
            </w:rPr>
            <w:t>– deadline for submission 15 January 202</w:t>
          </w:r>
          <w:r w:rsidR="00863E8E">
            <w:rPr>
              <w:rFonts w:ascii="Tahoma" w:eastAsia="Calibri" w:hAnsi="Tahoma" w:cs="Tahoma"/>
              <w:sz w:val="22"/>
              <w:szCs w:val="22"/>
              <w:lang w:val="en-GB"/>
            </w:rPr>
            <w:t>7</w:t>
          </w:r>
        </w:p>
        <w:p w14:paraId="77DC1501" w14:textId="380645A2" w:rsidR="008D726D" w:rsidRPr="00863E8E" w:rsidRDefault="008D726D" w:rsidP="00F814FE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hAnsi="Tahoma" w:cs="Tahoma"/>
            </w:rPr>
          </w:pPr>
          <w:r w:rsidRPr="00863E8E">
            <w:rPr>
              <w:rFonts w:ascii="Tahoma" w:eastAsia="Calibri" w:hAnsi="Tahoma" w:cs="Tahoma"/>
              <w:sz w:val="22"/>
              <w:szCs w:val="22"/>
              <w:lang w:val="en-GB"/>
            </w:rPr>
            <w:t>Use for in-year admissions</w:t>
          </w:r>
          <w:r w:rsidR="00A621C2" w:rsidRPr="00863E8E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 under this same criterion</w:t>
          </w:r>
          <w:r w:rsidRPr="00863E8E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 202</w:t>
          </w:r>
          <w:r w:rsidR="00863E8E">
            <w:rPr>
              <w:rFonts w:ascii="Tahoma" w:eastAsia="Calibri" w:hAnsi="Tahoma" w:cs="Tahoma"/>
              <w:sz w:val="22"/>
              <w:szCs w:val="22"/>
              <w:lang w:val="en-GB"/>
            </w:rPr>
            <w:t>7</w:t>
          </w:r>
          <w:r w:rsidRPr="00863E8E">
            <w:rPr>
              <w:rFonts w:ascii="Tahoma" w:eastAsia="Calibri" w:hAnsi="Tahoma" w:cs="Tahoma"/>
              <w:sz w:val="22"/>
              <w:szCs w:val="22"/>
              <w:lang w:val="en-GB"/>
            </w:rPr>
            <w:t>-2</w:t>
          </w:r>
          <w:r w:rsidR="00863E8E">
            <w:rPr>
              <w:rFonts w:ascii="Tahoma" w:eastAsia="Calibri" w:hAnsi="Tahoma" w:cs="Tahoma"/>
              <w:sz w:val="22"/>
              <w:szCs w:val="22"/>
              <w:lang w:val="en-GB"/>
            </w:rPr>
            <w:t>8</w:t>
          </w:r>
          <w:r w:rsidR="00DD3D4A" w:rsidRPr="00863E8E">
            <w:rPr>
              <w:rFonts w:ascii="Tahoma" w:eastAsia="Calibri" w:hAnsi="Tahoma" w:cs="Tahoma"/>
              <w:sz w:val="22"/>
              <w:szCs w:val="22"/>
              <w:lang w:val="en-GB"/>
            </w:rPr>
            <w:t>.</w:t>
          </w:r>
        </w:p>
      </w:tc>
    </w:tr>
  </w:tbl>
  <w:p w14:paraId="250E9519" w14:textId="77777777" w:rsidR="000172E5" w:rsidRPr="00311D4F" w:rsidRDefault="000172E5" w:rsidP="00311D4F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330FA"/>
    <w:multiLevelType w:val="hybridMultilevel"/>
    <w:tmpl w:val="2C9CE54C"/>
    <w:lvl w:ilvl="0" w:tplc="2A6E3CE6">
      <w:start w:val="1"/>
      <w:numFmt w:val="bullet"/>
      <w:lvlText w:val="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12"/>
  </w:num>
  <w:num w:numId="5">
    <w:abstractNumId w:val="13"/>
  </w:num>
  <w:num w:numId="6">
    <w:abstractNumId w:val="20"/>
  </w:num>
  <w:num w:numId="7">
    <w:abstractNumId w:val="6"/>
  </w:num>
  <w:num w:numId="8">
    <w:abstractNumId w:val="10"/>
  </w:num>
  <w:num w:numId="9">
    <w:abstractNumId w:val="18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7"/>
  </w:num>
  <w:num w:numId="17">
    <w:abstractNumId w:val="3"/>
  </w:num>
  <w:num w:numId="18">
    <w:abstractNumId w:val="22"/>
  </w:num>
  <w:num w:numId="19">
    <w:abstractNumId w:val="19"/>
  </w:num>
  <w:num w:numId="20">
    <w:abstractNumId w:val="14"/>
  </w:num>
  <w:num w:numId="21">
    <w:abstractNumId w:val="21"/>
  </w:num>
  <w:num w:numId="22">
    <w:abstractNumId w:val="4"/>
  </w:num>
  <w:num w:numId="23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removePersonalInformation/>
  <w:removeDateAndTime/>
  <w:embedTrueTypeFonts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6D2"/>
    <w:rsid w:val="000172E5"/>
    <w:rsid w:val="00052382"/>
    <w:rsid w:val="0006568A"/>
    <w:rsid w:val="00076F0F"/>
    <w:rsid w:val="00084253"/>
    <w:rsid w:val="000D1F49"/>
    <w:rsid w:val="00117D7B"/>
    <w:rsid w:val="001457F0"/>
    <w:rsid w:val="00167436"/>
    <w:rsid w:val="001727CA"/>
    <w:rsid w:val="001800AB"/>
    <w:rsid w:val="001F21D2"/>
    <w:rsid w:val="001F49B4"/>
    <w:rsid w:val="00222794"/>
    <w:rsid w:val="002C56E6"/>
    <w:rsid w:val="00311D4F"/>
    <w:rsid w:val="0034390E"/>
    <w:rsid w:val="00344849"/>
    <w:rsid w:val="00361E11"/>
    <w:rsid w:val="00365E14"/>
    <w:rsid w:val="003769BA"/>
    <w:rsid w:val="00377531"/>
    <w:rsid w:val="003E3C75"/>
    <w:rsid w:val="003F0847"/>
    <w:rsid w:val="0040090B"/>
    <w:rsid w:val="0046302A"/>
    <w:rsid w:val="00487D2D"/>
    <w:rsid w:val="004A2AD4"/>
    <w:rsid w:val="004D5D62"/>
    <w:rsid w:val="004D6A14"/>
    <w:rsid w:val="005112D0"/>
    <w:rsid w:val="00577E06"/>
    <w:rsid w:val="00583334"/>
    <w:rsid w:val="005A3BF7"/>
    <w:rsid w:val="005D1F7A"/>
    <w:rsid w:val="005E44EA"/>
    <w:rsid w:val="005F2035"/>
    <w:rsid w:val="005F7990"/>
    <w:rsid w:val="006145D8"/>
    <w:rsid w:val="00637200"/>
    <w:rsid w:val="0063739C"/>
    <w:rsid w:val="00657247"/>
    <w:rsid w:val="006B2A14"/>
    <w:rsid w:val="007147D7"/>
    <w:rsid w:val="00770F25"/>
    <w:rsid w:val="0079368E"/>
    <w:rsid w:val="007A35A8"/>
    <w:rsid w:val="007B0A85"/>
    <w:rsid w:val="007C6A52"/>
    <w:rsid w:val="0082043E"/>
    <w:rsid w:val="008262B0"/>
    <w:rsid w:val="00846B76"/>
    <w:rsid w:val="00863E8E"/>
    <w:rsid w:val="008D726D"/>
    <w:rsid w:val="008E203A"/>
    <w:rsid w:val="008E290A"/>
    <w:rsid w:val="0091229C"/>
    <w:rsid w:val="00940E73"/>
    <w:rsid w:val="00980E4B"/>
    <w:rsid w:val="0098597D"/>
    <w:rsid w:val="009935F2"/>
    <w:rsid w:val="009C6EAF"/>
    <w:rsid w:val="009C7F89"/>
    <w:rsid w:val="009D44B0"/>
    <w:rsid w:val="009F619A"/>
    <w:rsid w:val="009F6DDE"/>
    <w:rsid w:val="00A370A8"/>
    <w:rsid w:val="00A44524"/>
    <w:rsid w:val="00A621C2"/>
    <w:rsid w:val="00B03A67"/>
    <w:rsid w:val="00B337A2"/>
    <w:rsid w:val="00B504E2"/>
    <w:rsid w:val="00B65771"/>
    <w:rsid w:val="00BB756A"/>
    <w:rsid w:val="00BD4753"/>
    <w:rsid w:val="00BD5CB1"/>
    <w:rsid w:val="00BE62EE"/>
    <w:rsid w:val="00C003BA"/>
    <w:rsid w:val="00C36CED"/>
    <w:rsid w:val="00C4602F"/>
    <w:rsid w:val="00C46878"/>
    <w:rsid w:val="00C6231D"/>
    <w:rsid w:val="00C946D2"/>
    <w:rsid w:val="00CB3AB0"/>
    <w:rsid w:val="00CB4A51"/>
    <w:rsid w:val="00CD4532"/>
    <w:rsid w:val="00CD47B0"/>
    <w:rsid w:val="00CD7DE9"/>
    <w:rsid w:val="00CE6104"/>
    <w:rsid w:val="00CE7918"/>
    <w:rsid w:val="00D118FB"/>
    <w:rsid w:val="00D16163"/>
    <w:rsid w:val="00D53F81"/>
    <w:rsid w:val="00DB3FAD"/>
    <w:rsid w:val="00DC71EC"/>
    <w:rsid w:val="00DD3D4A"/>
    <w:rsid w:val="00E61C09"/>
    <w:rsid w:val="00E80059"/>
    <w:rsid w:val="00EB3B58"/>
    <w:rsid w:val="00EC7359"/>
    <w:rsid w:val="00EE3054"/>
    <w:rsid w:val="00F00606"/>
    <w:rsid w:val="00F01256"/>
    <w:rsid w:val="00F814FE"/>
    <w:rsid w:val="00F81B50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2289"/>
    <o:shapelayout v:ext="edit">
      <o:idmap v:ext="edit" data="1"/>
    </o:shapelayout>
  </w:shapeDefaults>
  <w:decimalSymbol w:val="."/>
  <w:listSeparator w:val=","/>
  <w14:docId w14:val="377024D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Heading1">
    <w:name w:val="heading 1"/>
    <w:basedOn w:val="Normal"/>
    <w:link w:val="Heading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145D8"/>
    <w:rPr>
      <w:rFonts w:asciiTheme="majorHAnsi" w:hAnsiTheme="majorHAnsi"/>
      <w:b/>
    </w:rPr>
  </w:style>
  <w:style w:type="character" w:customStyle="1" w:styleId="Hashtag1">
    <w:name w:val="Hashtag1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145D8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5D8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7200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5D8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145D8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145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office.riverbridge@lumenlearningtrust.co.uk" TargetMode="Externa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office.echelford@lumenlearningtrus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z%20Wilkins\AppData\Roaming\Microsoft\Templates\Membership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CF2E25B3F4344C4981DCF769EBF8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CD72A-1238-44F8-AA35-248D8E8CE61D}"/>
      </w:docPartPr>
      <w:docPartBody>
        <w:p w:rsidR="00157F86" w:rsidRDefault="009D5885">
          <w:pPr>
            <w:pStyle w:val="BCF2E25B3F4344C4981DCF769EBF8D03"/>
          </w:pPr>
          <w:r w:rsidRPr="006145D8">
            <w:t>First Name</w:t>
          </w:r>
        </w:p>
      </w:docPartBody>
    </w:docPart>
    <w:docPart>
      <w:docPartPr>
        <w:name w:val="6197FE4A95844058B59B02B01B546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D641B-5877-4F3D-ABF6-9D54EB471596}"/>
      </w:docPartPr>
      <w:docPartBody>
        <w:p w:rsidR="00157F86" w:rsidRDefault="009D5885">
          <w:pPr>
            <w:pStyle w:val="6197FE4A95844058B59B02B01B5464B5"/>
          </w:pPr>
          <w:r w:rsidRPr="006145D8">
            <w:t>Last Name</w:t>
          </w:r>
        </w:p>
      </w:docPartBody>
    </w:docPart>
    <w:docPart>
      <w:docPartPr>
        <w:name w:val="5322FA9490A4408BB508ABA305731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B3EF3-F42F-4142-83EF-5CB1364B6A49}"/>
      </w:docPartPr>
      <w:docPartBody>
        <w:p w:rsidR="00157F86" w:rsidRDefault="009D5885">
          <w:pPr>
            <w:pStyle w:val="5322FA9490A4408BB508ABA305731F5F"/>
          </w:pPr>
          <w:r w:rsidRPr="006145D8">
            <w:t>First Name</w:t>
          </w:r>
        </w:p>
      </w:docPartBody>
    </w:docPart>
    <w:docPart>
      <w:docPartPr>
        <w:name w:val="ED99F5727CA8499192A3898B8E395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27DBE-A952-4E8C-A3C3-D2BF3DD9C8E6}"/>
      </w:docPartPr>
      <w:docPartBody>
        <w:p w:rsidR="00157F86" w:rsidRDefault="009D5885">
          <w:pPr>
            <w:pStyle w:val="ED99F5727CA8499192A3898B8E3959FF"/>
          </w:pPr>
          <w:r w:rsidRPr="006145D8">
            <w:t>Last Name</w:t>
          </w:r>
        </w:p>
      </w:docPartBody>
    </w:docPart>
    <w:docPart>
      <w:docPartPr>
        <w:name w:val="CE304E15F70948ACB17E3B02D6EA1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1B540-6865-4607-9170-2A971B99C3D0}"/>
      </w:docPartPr>
      <w:docPartBody>
        <w:p w:rsidR="00157F86" w:rsidRDefault="009D5885">
          <w:pPr>
            <w:pStyle w:val="CE304E15F70948ACB17E3B02D6EA1F00"/>
          </w:pPr>
          <w:r w:rsidRPr="006145D8"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885"/>
    <w:rsid w:val="00057645"/>
    <w:rsid w:val="00157F86"/>
    <w:rsid w:val="009C00CA"/>
    <w:rsid w:val="009D5885"/>
    <w:rsid w:val="00BA0DD6"/>
    <w:rsid w:val="00E0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inorHAnsi" w:hAnsiTheme="majorHAnsi"/>
      <w:b/>
      <w:sz w:val="28"/>
      <w:szCs w:val="28"/>
      <w:lang w:val="en-US" w:eastAsia="en-US"/>
    </w:rPr>
  </w:style>
  <w:style w:type="paragraph" w:customStyle="1" w:styleId="AA0B13E871EE4364A73A42273C0BE6A5">
    <w:name w:val="AA0B13E871EE4364A73A42273C0BE6A5"/>
  </w:style>
  <w:style w:type="paragraph" w:customStyle="1" w:styleId="BCF2E25B3F4344C4981DCF769EBF8D03">
    <w:name w:val="BCF2E25B3F4344C4981DCF769EBF8D03"/>
  </w:style>
  <w:style w:type="paragraph" w:customStyle="1" w:styleId="6197FE4A95844058B59B02B01B5464B5">
    <w:name w:val="6197FE4A95844058B59B02B01B5464B5"/>
  </w:style>
  <w:style w:type="paragraph" w:customStyle="1" w:styleId="0C8CA8D4852F481FB80F59BA9E87E4BA">
    <w:name w:val="0C8CA8D4852F481FB80F59BA9E87E4BA"/>
  </w:style>
  <w:style w:type="paragraph" w:customStyle="1" w:styleId="AB01362784DF4D2890DDF69E9BC81AC8">
    <w:name w:val="AB01362784DF4D2890DDF69E9BC81AC8"/>
  </w:style>
  <w:style w:type="paragraph" w:customStyle="1" w:styleId="ED39F6B62C9345559B73641EA05D4562">
    <w:name w:val="ED39F6B62C9345559B73641EA05D4562"/>
  </w:style>
  <w:style w:type="paragraph" w:customStyle="1" w:styleId="7AEEECAAF1CF43949B2685F43DB28C41">
    <w:name w:val="7AEEECAAF1CF43949B2685F43DB28C41"/>
  </w:style>
  <w:style w:type="paragraph" w:customStyle="1" w:styleId="5322FA9490A4408BB508ABA305731F5F">
    <w:name w:val="5322FA9490A4408BB508ABA305731F5F"/>
  </w:style>
  <w:style w:type="paragraph" w:customStyle="1" w:styleId="ED99F5727CA8499192A3898B8E3959FF">
    <w:name w:val="ED99F5727CA8499192A3898B8E3959FF"/>
  </w:style>
  <w:style w:type="paragraph" w:customStyle="1" w:styleId="D01B8336DAD14C81A45AAFFC98BDC023">
    <w:name w:val="D01B8336DAD14C81A45AAFFC98BDC023"/>
  </w:style>
  <w:style w:type="paragraph" w:customStyle="1" w:styleId="D1EC0DD2A2544545B763FAE0E25A7268">
    <w:name w:val="D1EC0DD2A2544545B763FAE0E25A7268"/>
  </w:style>
  <w:style w:type="paragraph" w:customStyle="1" w:styleId="CE304E15F70948ACB17E3B02D6EA1F00">
    <w:name w:val="CE304E15F70948ACB17E3B02D6EA1F00"/>
  </w:style>
  <w:style w:type="paragraph" w:customStyle="1" w:styleId="82A9CB9EFE23442BB04D50937A74A1B7">
    <w:name w:val="82A9CB9EFE23442BB04D50937A74A1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659BE6-7475-4546-8592-FFB69CC9D71F}">
  <ds:schemaRefs>
    <ds:schemaRef ds:uri="http://schemas.openxmlformats.org/package/2006/metadata/core-properties"/>
    <ds:schemaRef ds:uri="16c05727-aa75-4e4a-9b5f-8a80a1165891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71af3243-3dd4-4a8d-8c0d-dd76da1f02a5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Membership form.dotx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2024-03-11T13:56:00Z</dcterms:created>
  <dcterms:modified xsi:type="dcterms:W3CDTF">2026-01-30T10:33:00Z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